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421" w:rsidRPr="00415756" w:rsidRDefault="005B2421" w:rsidP="0010747F">
      <w:pPr>
        <w:pStyle w:val="76Ch6"/>
        <w:ind w:left="4932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аграрної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політики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0"/>
          <w:sz w:val="24"/>
          <w:szCs w:val="24"/>
        </w:rPr>
        <w:br/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продовольства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України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29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вересня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2022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752</w:t>
      </w:r>
    </w:p>
    <w:p w:rsidR="005B2421" w:rsidRDefault="005B2421" w:rsidP="0010747F">
      <w:pPr>
        <w:pStyle w:val="Ch61"/>
        <w:spacing w:before="170" w:after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caps/>
          <w:w w:val="100"/>
          <w:sz w:val="24"/>
          <w:szCs w:val="24"/>
        </w:rPr>
        <w:t>Форма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спеціального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рецептурного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бланка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(ф-2)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виписування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тваринам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лікарських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засобів,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що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містять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отруйні,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сильнодіючі,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наркотичні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засоби,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психотропні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речовини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їх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прекурсори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тих,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що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застосовуються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евтаназії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</w:t>
      </w:r>
    </w:p>
    <w:p w:rsidR="005B2421" w:rsidRPr="00415756" w:rsidRDefault="005B2421" w:rsidP="0010747F">
      <w:pPr>
        <w:pStyle w:val="Ch61"/>
        <w:spacing w:before="170" w:after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20"/>
        <w:gridCol w:w="4860"/>
      </w:tblGrid>
      <w:tr w:rsidR="005B2421" w:rsidRPr="00415756" w:rsidTr="006A6134">
        <w:trPr>
          <w:trHeight w:val="1869"/>
        </w:trPr>
        <w:tc>
          <w:tcPr>
            <w:tcW w:w="4320" w:type="dxa"/>
            <w:vMerge w:val="restart"/>
            <w:tcBorders>
              <w:top w:val="single" w:sz="4" w:space="0" w:color="auto"/>
            </w:tcBorders>
          </w:tcPr>
          <w:p w:rsidR="005B2421" w:rsidRPr="00415756" w:rsidRDefault="005B2421" w:rsidP="00076635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медицини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(штамп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закладу)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прізвище,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ім’я,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батькові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ліцензованого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спеціаліста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медицини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B2421" w:rsidRPr="00415756" w:rsidRDefault="005B2421" w:rsidP="00076635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Місцезнаходження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медицини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місце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ліцензованого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спеціаліста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медицини,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контактний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телефон,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факс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та/або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електронна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адреса</w:t>
            </w:r>
          </w:p>
        </w:tc>
      </w:tr>
      <w:tr w:rsidR="005B2421" w:rsidRPr="00415756" w:rsidTr="002A35C6">
        <w:trPr>
          <w:trHeight w:val="724"/>
        </w:trPr>
        <w:tc>
          <w:tcPr>
            <w:tcW w:w="4320" w:type="dxa"/>
            <w:vMerge/>
          </w:tcPr>
          <w:p w:rsidR="005B2421" w:rsidRPr="00415756" w:rsidRDefault="005B2421" w:rsidP="00076635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B2421" w:rsidRPr="00415756" w:rsidRDefault="005B2421" w:rsidP="00076635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ЄДРПОУ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податків*</w:t>
            </w:r>
          </w:p>
        </w:tc>
      </w:tr>
      <w:tr w:rsidR="005B2421" w:rsidRPr="00415756" w:rsidTr="002A35C6">
        <w:trPr>
          <w:trHeight w:val="60"/>
        </w:trPr>
        <w:tc>
          <w:tcPr>
            <w:tcW w:w="4320" w:type="dxa"/>
            <w:vMerge/>
            <w:tcBorders>
              <w:bottom w:val="single" w:sz="4" w:space="0" w:color="auto"/>
            </w:tcBorders>
          </w:tcPr>
          <w:p w:rsidR="005B2421" w:rsidRPr="00415756" w:rsidRDefault="005B2421" w:rsidP="00076635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B2421" w:rsidRPr="00415756" w:rsidRDefault="005B2421" w:rsidP="00076635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ліцензії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рішення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ліцензування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</w:tc>
      </w:tr>
    </w:tbl>
    <w:p w:rsidR="005B2421" w:rsidRPr="00415756" w:rsidRDefault="005B2421" w:rsidP="0010747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5B2421" w:rsidRPr="00415756" w:rsidRDefault="005B2421" w:rsidP="0010747F">
      <w:pPr>
        <w:pStyle w:val="Ch61"/>
        <w:spacing w:before="57" w:after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РЕЦЕПТ</w:t>
      </w:r>
    </w:p>
    <w:p w:rsidR="005B2421" w:rsidRPr="00415756" w:rsidRDefault="005B2421" w:rsidP="0010747F">
      <w:pPr>
        <w:pStyle w:val="Ch6"/>
        <w:spacing w:after="113"/>
        <w:ind w:firstLine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Серія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_______________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__________________</w:t>
      </w:r>
    </w:p>
    <w:p w:rsidR="005B2421" w:rsidRPr="00415756" w:rsidRDefault="005B2421" w:rsidP="0010747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Дата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видачі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рецепта: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___________________________________________________________</w:t>
      </w:r>
    </w:p>
    <w:p w:rsidR="005B2421" w:rsidRPr="00415756" w:rsidRDefault="005B2421" w:rsidP="0010747F">
      <w:pPr>
        <w:pStyle w:val="Ch62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Вид,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вік,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кличка,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ідентифікаційний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груп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</w:t>
      </w:r>
    </w:p>
    <w:p w:rsidR="005B2421" w:rsidRPr="00415756" w:rsidRDefault="005B2421" w:rsidP="0010747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5B2421" w:rsidRPr="00415756" w:rsidRDefault="005B2421" w:rsidP="0010747F">
      <w:pPr>
        <w:pStyle w:val="Ch62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Найменування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/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прізвище,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ім’я,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батькові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доглядача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власника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(утримувача)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(тварин),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його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місцезнаходження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/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місце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проживання,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контактний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телефон,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факс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та/або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електронна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адреса: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</w:t>
      </w:r>
    </w:p>
    <w:p w:rsidR="005B2421" w:rsidRPr="00415756" w:rsidRDefault="005B2421" w:rsidP="0010747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5B2421" w:rsidRPr="00415756" w:rsidRDefault="005B2421" w:rsidP="0010747F">
      <w:pPr>
        <w:pStyle w:val="Ch62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Прізвище,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ім’я,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батькові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ліцензованого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ліцензованого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закладу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медицини,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іншого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спеціаліста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медицини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випадках,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визначених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законом):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</w:t>
      </w:r>
    </w:p>
    <w:p w:rsidR="005B2421" w:rsidRPr="00415756" w:rsidRDefault="005B2421" w:rsidP="0010747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5B2421" w:rsidRPr="00415756" w:rsidRDefault="005B2421" w:rsidP="0010747F">
      <w:pPr>
        <w:pStyle w:val="Ch62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Прізвище,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ім’я,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батькові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ліцензованого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спеціаліста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медицини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спеціаліста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медицини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ліцензованого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закладу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медицини,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який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буде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застосовувати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лікарський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засіб,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контактний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телефон,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факс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та/або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електронна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адреса: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_____________________________________________________________________________</w:t>
      </w:r>
    </w:p>
    <w:p w:rsidR="005B2421" w:rsidRPr="00415756" w:rsidRDefault="005B2421" w:rsidP="0010747F">
      <w:pPr>
        <w:pStyle w:val="Ch6"/>
        <w:spacing w:before="5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Діагноз:</w:t>
      </w:r>
    </w:p>
    <w:p w:rsidR="005B2421" w:rsidRPr="00415756" w:rsidRDefault="005B2421" w:rsidP="0010747F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Rp.:</w:t>
      </w:r>
    </w:p>
    <w:p w:rsidR="005B2421" w:rsidRPr="00415756" w:rsidRDefault="005B2421" w:rsidP="0010747F">
      <w:pPr>
        <w:pStyle w:val="Ch62"/>
        <w:spacing w:before="113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Попередження,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необхідні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забезпечення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належного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використання: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</w:t>
      </w:r>
    </w:p>
    <w:p w:rsidR="005B2421" w:rsidRPr="00415756" w:rsidRDefault="005B2421" w:rsidP="0010747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5B2421" w:rsidRPr="00415756" w:rsidRDefault="005B2421" w:rsidP="0010747F">
      <w:pPr>
        <w:pStyle w:val="Ch6"/>
        <w:spacing w:before="170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Підпис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особиста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печатка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____________________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</w:t>
      </w:r>
    </w:p>
    <w:p w:rsidR="005B2421" w:rsidRDefault="005B2421" w:rsidP="0010747F">
      <w:pPr>
        <w:pStyle w:val="Ch6"/>
        <w:spacing w:before="57"/>
        <w:ind w:firstLine="0"/>
        <w:rPr>
          <w:rFonts w:ascii="Times New Roman" w:hAnsi="Times New Roman"/>
          <w:w w:val="100"/>
        </w:rPr>
      </w:pPr>
      <w:r w:rsidRPr="0010747F">
        <w:rPr>
          <w:w w:val="100"/>
          <w:sz w:val="24"/>
          <w:szCs w:val="24"/>
        </w:rPr>
        <w:t>Рецепт дійсний протягом десяти календарних днів. Рецепт залишається в аптеці</w:t>
      </w:r>
      <w:r w:rsidRPr="00415756">
        <w:rPr>
          <w:w w:val="100"/>
        </w:rPr>
        <w:t>.</w:t>
      </w:r>
    </w:p>
    <w:p w:rsidR="005B2421" w:rsidRPr="0010747F" w:rsidRDefault="005B2421" w:rsidP="0010747F">
      <w:pPr>
        <w:pStyle w:val="Ch6"/>
        <w:spacing w:before="5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/>
          <w:w w:val="100"/>
        </w:rPr>
        <w:t>____________</w:t>
      </w:r>
      <w:r>
        <w:rPr>
          <w:rFonts w:ascii="Times New Roman" w:hAnsi="Times New Roman"/>
          <w:w w:val="100"/>
        </w:rPr>
        <w:br/>
      </w:r>
      <w:r>
        <w:rPr>
          <w:w w:val="100"/>
        </w:rPr>
        <w:t>*</w:t>
      </w:r>
      <w:r>
        <w:rPr>
          <w:w w:val="100"/>
        </w:rPr>
        <w:tab/>
      </w:r>
      <w:r w:rsidRPr="00415756">
        <w:rPr>
          <w:w w:val="100"/>
        </w:rPr>
        <w:t>Для</w:t>
      </w:r>
      <w:r>
        <w:rPr>
          <w:w w:val="100"/>
        </w:rPr>
        <w:t xml:space="preserve"> </w:t>
      </w:r>
      <w:r w:rsidRPr="00415756">
        <w:rPr>
          <w:w w:val="100"/>
        </w:rPr>
        <w:t>фізичних</w:t>
      </w:r>
      <w:r>
        <w:rPr>
          <w:w w:val="100"/>
        </w:rPr>
        <w:t xml:space="preserve"> </w:t>
      </w:r>
      <w:r w:rsidRPr="00415756">
        <w:rPr>
          <w:w w:val="100"/>
        </w:rPr>
        <w:t>осіб,</w:t>
      </w:r>
      <w:r>
        <w:rPr>
          <w:w w:val="100"/>
        </w:rPr>
        <w:t xml:space="preserve"> </w:t>
      </w:r>
      <w:r w:rsidRPr="00415756">
        <w:rPr>
          <w:w w:val="100"/>
        </w:rPr>
        <w:t>які</w:t>
      </w:r>
      <w:r>
        <w:rPr>
          <w:w w:val="100"/>
        </w:rPr>
        <w:t xml:space="preserve"> </w:t>
      </w:r>
      <w:r w:rsidRPr="00415756">
        <w:rPr>
          <w:w w:val="100"/>
        </w:rPr>
        <w:t>через</w:t>
      </w:r>
      <w:r>
        <w:rPr>
          <w:w w:val="100"/>
        </w:rPr>
        <w:t xml:space="preserve"> </w:t>
      </w:r>
      <w:r w:rsidRPr="00415756">
        <w:rPr>
          <w:w w:val="100"/>
        </w:rPr>
        <w:t>свої</w:t>
      </w:r>
      <w:r>
        <w:rPr>
          <w:w w:val="100"/>
        </w:rPr>
        <w:t xml:space="preserve"> </w:t>
      </w:r>
      <w:r w:rsidRPr="00415756">
        <w:rPr>
          <w:w w:val="100"/>
        </w:rPr>
        <w:t>релігійні</w:t>
      </w:r>
      <w:r>
        <w:rPr>
          <w:w w:val="100"/>
        </w:rPr>
        <w:t xml:space="preserve"> </w:t>
      </w:r>
      <w:r w:rsidRPr="00415756">
        <w:rPr>
          <w:w w:val="100"/>
        </w:rPr>
        <w:t>переконання</w:t>
      </w:r>
      <w:r>
        <w:rPr>
          <w:w w:val="100"/>
        </w:rPr>
        <w:t xml:space="preserve"> </w:t>
      </w:r>
      <w:r w:rsidRPr="00415756">
        <w:rPr>
          <w:w w:val="100"/>
        </w:rPr>
        <w:t>відмовляються</w:t>
      </w:r>
      <w:r>
        <w:rPr>
          <w:w w:val="100"/>
        </w:rPr>
        <w:t xml:space="preserve"> </w:t>
      </w:r>
      <w:r w:rsidRPr="00415756">
        <w:rPr>
          <w:w w:val="100"/>
        </w:rPr>
        <w:t>від</w:t>
      </w:r>
      <w:r>
        <w:rPr>
          <w:w w:val="100"/>
        </w:rPr>
        <w:t xml:space="preserve"> </w:t>
      </w:r>
      <w:r w:rsidRPr="00415756">
        <w:rPr>
          <w:w w:val="100"/>
        </w:rPr>
        <w:t>прийняття</w:t>
      </w:r>
      <w:r>
        <w:rPr>
          <w:w w:val="100"/>
        </w:rPr>
        <w:t xml:space="preserve"> </w:t>
      </w:r>
      <w:r w:rsidRPr="00415756">
        <w:rPr>
          <w:w w:val="100"/>
        </w:rPr>
        <w:t>реєстраційного</w:t>
      </w:r>
      <w:r>
        <w:rPr>
          <w:w w:val="100"/>
        </w:rPr>
        <w:t xml:space="preserve"> </w:t>
      </w:r>
      <w:r w:rsidRPr="00415756">
        <w:rPr>
          <w:w w:val="100"/>
        </w:rPr>
        <w:t>номера</w:t>
      </w:r>
      <w:r>
        <w:rPr>
          <w:w w:val="100"/>
        </w:rPr>
        <w:t xml:space="preserve"> </w:t>
      </w:r>
      <w:r w:rsidRPr="00415756">
        <w:rPr>
          <w:w w:val="100"/>
        </w:rPr>
        <w:t>облікової</w:t>
      </w:r>
      <w:r>
        <w:rPr>
          <w:w w:val="100"/>
        </w:rPr>
        <w:t xml:space="preserve"> </w:t>
      </w:r>
      <w:r w:rsidRPr="00415756">
        <w:rPr>
          <w:w w:val="100"/>
        </w:rPr>
        <w:t>картки</w:t>
      </w:r>
      <w:r>
        <w:rPr>
          <w:w w:val="100"/>
        </w:rPr>
        <w:t xml:space="preserve"> </w:t>
      </w:r>
      <w:r w:rsidRPr="00415756">
        <w:rPr>
          <w:w w:val="100"/>
        </w:rPr>
        <w:t>платника</w:t>
      </w:r>
      <w:r>
        <w:rPr>
          <w:w w:val="100"/>
        </w:rPr>
        <w:t xml:space="preserve"> </w:t>
      </w:r>
      <w:r w:rsidRPr="00415756">
        <w:rPr>
          <w:w w:val="100"/>
        </w:rPr>
        <w:t>податків</w:t>
      </w:r>
      <w:r>
        <w:rPr>
          <w:w w:val="100"/>
        </w:rPr>
        <w:t xml:space="preserve"> </w:t>
      </w:r>
      <w:r w:rsidRPr="00415756">
        <w:rPr>
          <w:w w:val="100"/>
        </w:rPr>
        <w:t>та</w:t>
      </w:r>
      <w:r>
        <w:rPr>
          <w:w w:val="100"/>
        </w:rPr>
        <w:t xml:space="preserve"> </w:t>
      </w:r>
      <w:r w:rsidRPr="00415756">
        <w:rPr>
          <w:w w:val="100"/>
        </w:rPr>
        <w:t>офіційно</w:t>
      </w:r>
      <w:r>
        <w:rPr>
          <w:w w:val="100"/>
        </w:rPr>
        <w:t xml:space="preserve"> </w:t>
      </w:r>
      <w:r w:rsidRPr="00415756">
        <w:rPr>
          <w:w w:val="100"/>
        </w:rPr>
        <w:t>повідомили</w:t>
      </w:r>
      <w:r>
        <w:rPr>
          <w:w w:val="100"/>
        </w:rPr>
        <w:t xml:space="preserve"> </w:t>
      </w:r>
      <w:r w:rsidRPr="00415756">
        <w:rPr>
          <w:w w:val="100"/>
        </w:rPr>
        <w:t>про</w:t>
      </w:r>
      <w:r>
        <w:rPr>
          <w:w w:val="100"/>
        </w:rPr>
        <w:t xml:space="preserve"> </w:t>
      </w:r>
      <w:r w:rsidRPr="00415756">
        <w:rPr>
          <w:w w:val="100"/>
        </w:rPr>
        <w:t>це</w:t>
      </w:r>
      <w:r>
        <w:rPr>
          <w:w w:val="100"/>
        </w:rPr>
        <w:t xml:space="preserve"> </w:t>
      </w:r>
      <w:r w:rsidRPr="00415756">
        <w:rPr>
          <w:w w:val="100"/>
        </w:rPr>
        <w:t>відповідний</w:t>
      </w:r>
      <w:r>
        <w:rPr>
          <w:w w:val="100"/>
        </w:rPr>
        <w:t xml:space="preserve"> </w:t>
      </w:r>
      <w:r w:rsidRPr="00415756">
        <w:rPr>
          <w:w w:val="100"/>
        </w:rPr>
        <w:t>контролюючий</w:t>
      </w:r>
      <w:r>
        <w:rPr>
          <w:w w:val="100"/>
        </w:rPr>
        <w:t xml:space="preserve"> </w:t>
      </w:r>
      <w:r w:rsidRPr="00415756">
        <w:rPr>
          <w:w w:val="100"/>
        </w:rPr>
        <w:t>орган</w:t>
      </w:r>
      <w:r>
        <w:rPr>
          <w:w w:val="100"/>
        </w:rPr>
        <w:t xml:space="preserve"> </w:t>
      </w:r>
      <w:r w:rsidRPr="00415756">
        <w:rPr>
          <w:w w:val="100"/>
        </w:rPr>
        <w:t>і</w:t>
      </w:r>
      <w:r>
        <w:rPr>
          <w:w w:val="100"/>
        </w:rPr>
        <w:t xml:space="preserve"> </w:t>
      </w:r>
      <w:r w:rsidRPr="00415756">
        <w:rPr>
          <w:w w:val="100"/>
        </w:rPr>
        <w:t>мають</w:t>
      </w:r>
      <w:r>
        <w:rPr>
          <w:w w:val="100"/>
        </w:rPr>
        <w:t xml:space="preserve"> </w:t>
      </w:r>
      <w:r w:rsidRPr="00415756">
        <w:rPr>
          <w:w w:val="100"/>
        </w:rPr>
        <w:t>відмітку</w:t>
      </w:r>
      <w:r>
        <w:rPr>
          <w:w w:val="100"/>
        </w:rPr>
        <w:t xml:space="preserve"> </w:t>
      </w:r>
      <w:r w:rsidRPr="00415756">
        <w:rPr>
          <w:w w:val="100"/>
        </w:rPr>
        <w:t>у</w:t>
      </w:r>
      <w:r>
        <w:rPr>
          <w:w w:val="100"/>
        </w:rPr>
        <w:t xml:space="preserve"> </w:t>
      </w:r>
      <w:r w:rsidRPr="00415756">
        <w:rPr>
          <w:w w:val="100"/>
        </w:rPr>
        <w:t>паспорті</w:t>
      </w:r>
      <w:r>
        <w:rPr>
          <w:w w:val="100"/>
        </w:rPr>
        <w:t xml:space="preserve"> </w:t>
      </w:r>
      <w:r w:rsidRPr="00415756">
        <w:rPr>
          <w:w w:val="100"/>
        </w:rPr>
        <w:t>зазначаються</w:t>
      </w:r>
      <w:r>
        <w:rPr>
          <w:w w:val="100"/>
        </w:rPr>
        <w:t xml:space="preserve"> </w:t>
      </w:r>
      <w:r w:rsidRPr="00415756">
        <w:rPr>
          <w:w w:val="100"/>
        </w:rPr>
        <w:t>серія</w:t>
      </w:r>
      <w:r>
        <w:rPr>
          <w:w w:val="100"/>
        </w:rPr>
        <w:t xml:space="preserve"> </w:t>
      </w:r>
      <w:r w:rsidRPr="00415756">
        <w:rPr>
          <w:w w:val="100"/>
        </w:rPr>
        <w:t>(за</w:t>
      </w:r>
      <w:r>
        <w:rPr>
          <w:w w:val="100"/>
        </w:rPr>
        <w:t xml:space="preserve"> </w:t>
      </w:r>
      <w:r w:rsidRPr="00415756">
        <w:rPr>
          <w:w w:val="100"/>
        </w:rPr>
        <w:t>наявності)</w:t>
      </w:r>
      <w:r>
        <w:rPr>
          <w:w w:val="100"/>
        </w:rPr>
        <w:t xml:space="preserve"> </w:t>
      </w:r>
      <w:r w:rsidRPr="00415756">
        <w:rPr>
          <w:w w:val="100"/>
        </w:rPr>
        <w:t>та</w:t>
      </w:r>
      <w:r>
        <w:rPr>
          <w:w w:val="100"/>
        </w:rPr>
        <w:t xml:space="preserve"> </w:t>
      </w:r>
      <w:r w:rsidRPr="00415756">
        <w:rPr>
          <w:w w:val="100"/>
        </w:rPr>
        <w:t>номер</w:t>
      </w:r>
      <w:r>
        <w:rPr>
          <w:w w:val="100"/>
        </w:rPr>
        <w:t xml:space="preserve"> </w:t>
      </w:r>
      <w:r w:rsidRPr="00415756">
        <w:rPr>
          <w:w w:val="100"/>
        </w:rPr>
        <w:t>паспорта.</w:t>
      </w:r>
    </w:p>
    <w:p w:rsidR="005B2421" w:rsidRPr="00415756" w:rsidRDefault="005B2421" w:rsidP="0010747F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Директор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Департаменту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державної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політики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сфері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санітарних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фітосанітарних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заходів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ab/>
        <w:t>Андрій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ПИВОВАРОВ</w:t>
      </w:r>
    </w:p>
    <w:p w:rsidR="005B2421" w:rsidRDefault="005B2421"/>
    <w:sectPr w:rsidR="005B2421" w:rsidSect="001D1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747F"/>
    <w:rsid w:val="00026CA0"/>
    <w:rsid w:val="00076635"/>
    <w:rsid w:val="000F2E23"/>
    <w:rsid w:val="000F79AF"/>
    <w:rsid w:val="0010747F"/>
    <w:rsid w:val="00167958"/>
    <w:rsid w:val="001A759D"/>
    <w:rsid w:val="001C79D5"/>
    <w:rsid w:val="001D10F0"/>
    <w:rsid w:val="001D2BC0"/>
    <w:rsid w:val="00224126"/>
    <w:rsid w:val="00254C12"/>
    <w:rsid w:val="00292AD1"/>
    <w:rsid w:val="002A35C6"/>
    <w:rsid w:val="00370DA3"/>
    <w:rsid w:val="003B5C21"/>
    <w:rsid w:val="003D1AB9"/>
    <w:rsid w:val="00400C9A"/>
    <w:rsid w:val="00415756"/>
    <w:rsid w:val="004E4797"/>
    <w:rsid w:val="005617B6"/>
    <w:rsid w:val="005B2421"/>
    <w:rsid w:val="005D7C1B"/>
    <w:rsid w:val="006359A9"/>
    <w:rsid w:val="006A344A"/>
    <w:rsid w:val="006A6134"/>
    <w:rsid w:val="0072381E"/>
    <w:rsid w:val="007D2FDE"/>
    <w:rsid w:val="0083634F"/>
    <w:rsid w:val="00855FA5"/>
    <w:rsid w:val="00872DBB"/>
    <w:rsid w:val="008C1EE4"/>
    <w:rsid w:val="00937274"/>
    <w:rsid w:val="00974276"/>
    <w:rsid w:val="009C2FFF"/>
    <w:rsid w:val="009F7AD2"/>
    <w:rsid w:val="00A43E6F"/>
    <w:rsid w:val="00A868BA"/>
    <w:rsid w:val="00B327DB"/>
    <w:rsid w:val="00BD7521"/>
    <w:rsid w:val="00CA29B3"/>
    <w:rsid w:val="00CC666A"/>
    <w:rsid w:val="00DB56D8"/>
    <w:rsid w:val="00E12E9D"/>
    <w:rsid w:val="00EB7F93"/>
    <w:rsid w:val="00EC7383"/>
    <w:rsid w:val="00F7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47F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[Немає стилю абзацу]"/>
    <w:uiPriority w:val="99"/>
    <w:rsid w:val="0010747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Normal"/>
    <w:uiPriority w:val="99"/>
    <w:rsid w:val="0010747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Normal"/>
    <w:next w:val="Normal"/>
    <w:uiPriority w:val="99"/>
    <w:rsid w:val="0010747F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-Bold" w:hAnsi="Pragmatica-Bold" w:cs="Pragmatica-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Normal"/>
    <w:uiPriority w:val="99"/>
    <w:rsid w:val="0010747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Normal"/>
    <w:uiPriority w:val="99"/>
    <w:rsid w:val="0010747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0747F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noskaSNOSKI">
    <w:name w:val="Snoska* (SNOSKI)"/>
    <w:basedOn w:val="Normal"/>
    <w:uiPriority w:val="99"/>
    <w:rsid w:val="0010747F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457</Words>
  <Characters>2609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2022-12-21T22:49:00Z</dcterms:created>
  <dcterms:modified xsi:type="dcterms:W3CDTF">2022-12-21T22:49:00Z</dcterms:modified>
</cp:coreProperties>
</file>