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9F" w:rsidRPr="00415756" w:rsidRDefault="0051589F" w:rsidP="00542CAF">
      <w:pPr>
        <w:pStyle w:val="76Ch6"/>
        <w:ind w:left="4932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Наказ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аграрної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політики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0"/>
          <w:sz w:val="24"/>
          <w:szCs w:val="24"/>
        </w:rPr>
        <w:br/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продовольства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29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вересня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2022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752</w:t>
      </w:r>
    </w:p>
    <w:p w:rsidR="0051589F" w:rsidRPr="00415756" w:rsidRDefault="0051589F" w:rsidP="00542CAF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caps/>
          <w:w w:val="100"/>
          <w:sz w:val="24"/>
          <w:szCs w:val="24"/>
        </w:rPr>
        <w:t>Форма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рецептурного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бланка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(ф-1)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виписування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тваринам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лікарських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засобів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20"/>
        <w:gridCol w:w="5580"/>
      </w:tblGrid>
      <w:tr w:rsidR="0051589F" w:rsidRPr="00415756" w:rsidTr="00542CAF">
        <w:trPr>
          <w:trHeight w:val="1630"/>
        </w:trPr>
        <w:tc>
          <w:tcPr>
            <w:tcW w:w="4320" w:type="dxa"/>
            <w:vMerge w:val="restart"/>
            <w:tcBorders>
              <w:top w:val="single" w:sz="4" w:space="0" w:color="auto"/>
            </w:tcBorders>
          </w:tcPr>
          <w:p w:rsidR="0051589F" w:rsidRPr="00415756" w:rsidRDefault="0051589F" w:rsidP="00076635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закладу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медицини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(штамп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закладу)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прізвище,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ім’я,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батькові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ліцензованого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спеціаліста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медицини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51589F" w:rsidRPr="00415756" w:rsidRDefault="0051589F" w:rsidP="00076635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Місцезнаходження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закладу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медицини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місце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господарської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практики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ліцензованого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спеціаліста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медицини,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контактний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телефон,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факс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та/або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електронна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адреса</w:t>
            </w:r>
          </w:p>
        </w:tc>
      </w:tr>
      <w:tr w:rsidR="0051589F" w:rsidRPr="00415756" w:rsidTr="00542CAF">
        <w:trPr>
          <w:trHeight w:val="698"/>
        </w:trPr>
        <w:tc>
          <w:tcPr>
            <w:tcW w:w="4320" w:type="dxa"/>
            <w:vMerge/>
          </w:tcPr>
          <w:p w:rsidR="0051589F" w:rsidRPr="00415756" w:rsidRDefault="0051589F" w:rsidP="00076635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51589F" w:rsidRPr="00415756" w:rsidRDefault="0051589F" w:rsidP="00076635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ЄДРПОУ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податків*</w:t>
            </w:r>
          </w:p>
        </w:tc>
      </w:tr>
      <w:tr w:rsidR="0051589F" w:rsidRPr="00415756" w:rsidTr="00542CAF">
        <w:trPr>
          <w:trHeight w:val="60"/>
        </w:trPr>
        <w:tc>
          <w:tcPr>
            <w:tcW w:w="4320" w:type="dxa"/>
            <w:vMerge/>
            <w:tcBorders>
              <w:bottom w:val="single" w:sz="4" w:space="0" w:color="auto"/>
            </w:tcBorders>
          </w:tcPr>
          <w:p w:rsidR="0051589F" w:rsidRPr="00415756" w:rsidRDefault="0051589F" w:rsidP="00076635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51589F" w:rsidRPr="00415756" w:rsidRDefault="0051589F" w:rsidP="00076635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Серія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ліцензії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господарської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практики,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рішення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ліцензування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господарської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ветеринарної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415756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практики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</w:tc>
      </w:tr>
    </w:tbl>
    <w:p w:rsidR="0051589F" w:rsidRPr="00415756" w:rsidRDefault="0051589F" w:rsidP="00542CA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51589F" w:rsidRPr="00415756" w:rsidRDefault="0051589F" w:rsidP="00542CAF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РЕЦЕПТ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</w:t>
      </w:r>
    </w:p>
    <w:p w:rsidR="0051589F" w:rsidRPr="00415756" w:rsidRDefault="0051589F" w:rsidP="00542CA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Дата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видачі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рецепта: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_______________________________________________________________</w:t>
      </w:r>
    </w:p>
    <w:p w:rsidR="0051589F" w:rsidRPr="00415756" w:rsidRDefault="0051589F" w:rsidP="00542CAF">
      <w:pPr>
        <w:pStyle w:val="Ch63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Вид,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вік,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кличка,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ідентифікаційний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груп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наявності):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</w:t>
      </w:r>
    </w:p>
    <w:p w:rsidR="0051589F" w:rsidRPr="00415756" w:rsidRDefault="0051589F" w:rsidP="00542CA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:rsidR="0051589F" w:rsidRPr="00415756" w:rsidRDefault="0051589F" w:rsidP="00542CAF">
      <w:pPr>
        <w:pStyle w:val="Ch63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Найменування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/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прізвище,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ім’я,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батькові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наявності)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доглядача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власника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(утримувача)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(тварин),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його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місцезнаходження/місце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проживання,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контактний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телефон,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факс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та/або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електронна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адреса: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______________________________________________</w:t>
      </w:r>
    </w:p>
    <w:p w:rsidR="0051589F" w:rsidRPr="00415756" w:rsidRDefault="0051589F" w:rsidP="00542CA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:rsidR="0051589F" w:rsidRPr="00415756" w:rsidRDefault="0051589F" w:rsidP="00542CAF">
      <w:pPr>
        <w:pStyle w:val="Ch63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Прізвище,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ім’я,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батькові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наявності)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ліцензованого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ліцензованого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закладу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медицини,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іншого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спеціаліста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медицини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випадках,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визначених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законом):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</w:t>
      </w:r>
    </w:p>
    <w:p w:rsidR="0051589F" w:rsidRPr="00415756" w:rsidRDefault="0051589F" w:rsidP="00542CA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:rsidR="0051589F" w:rsidRPr="00415756" w:rsidRDefault="0051589F" w:rsidP="00542CAF">
      <w:pPr>
        <w:pStyle w:val="Ch6"/>
        <w:spacing w:before="57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Діагноз:</w:t>
      </w:r>
    </w:p>
    <w:p w:rsidR="0051589F" w:rsidRPr="00415756" w:rsidRDefault="0051589F" w:rsidP="00542CAF">
      <w:pPr>
        <w:pStyle w:val="Ch6"/>
        <w:spacing w:before="227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Rp.:</w:t>
      </w:r>
    </w:p>
    <w:p w:rsidR="0051589F" w:rsidRPr="00415756" w:rsidRDefault="0051589F" w:rsidP="00542CAF">
      <w:pPr>
        <w:pStyle w:val="Ch63"/>
        <w:spacing w:before="22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видів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продуктивних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тварин,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період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виведення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(очікування),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навіть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якщо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такий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період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дорівнює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нулю: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___________________________________________________________________</w:t>
      </w:r>
    </w:p>
    <w:p w:rsidR="0051589F" w:rsidRPr="00415756" w:rsidRDefault="0051589F" w:rsidP="00542CAF">
      <w:pPr>
        <w:pStyle w:val="Ch63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Попередження,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необхідні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забезпечення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належного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використання: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</w:t>
      </w:r>
    </w:p>
    <w:p w:rsidR="0051589F" w:rsidRPr="00415756" w:rsidRDefault="0051589F" w:rsidP="00542CA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:rsidR="0051589F" w:rsidRPr="00415756" w:rsidRDefault="0051589F" w:rsidP="00542CA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:rsidR="0051589F" w:rsidRPr="00415756" w:rsidRDefault="0051589F" w:rsidP="00542CAF">
      <w:pPr>
        <w:pStyle w:val="Ch6"/>
        <w:spacing w:before="227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Підпис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особиста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печатка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____________________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М.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наявності)</w:t>
      </w:r>
    </w:p>
    <w:p w:rsidR="0051589F" w:rsidRPr="00542CAF" w:rsidRDefault="0051589F" w:rsidP="00542CAF">
      <w:pPr>
        <w:pStyle w:val="Ch6"/>
        <w:spacing w:before="227"/>
        <w:ind w:firstLine="0"/>
        <w:rPr>
          <w:rFonts w:ascii="Times New Roman" w:hAnsi="Times New Roman"/>
          <w:w w:val="100"/>
          <w:sz w:val="24"/>
          <w:szCs w:val="24"/>
        </w:rPr>
      </w:pPr>
      <w:r w:rsidRPr="00542CAF">
        <w:rPr>
          <w:w w:val="100"/>
          <w:sz w:val="24"/>
          <w:szCs w:val="24"/>
        </w:rPr>
        <w:t>Рецепт дійсний протягом 5 днів, 10 днів, 30 днів (непотрібне закреслити)</w:t>
      </w:r>
    </w:p>
    <w:p w:rsidR="0051589F" w:rsidRPr="00542CAF" w:rsidRDefault="0051589F" w:rsidP="00542CAF">
      <w:pPr>
        <w:pStyle w:val="Ch6"/>
        <w:spacing w:before="227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/>
          <w:w w:val="100"/>
        </w:rPr>
        <w:t>___________________</w:t>
      </w:r>
      <w:r>
        <w:rPr>
          <w:rFonts w:ascii="Times New Roman" w:hAnsi="Times New Roman"/>
          <w:w w:val="100"/>
        </w:rPr>
        <w:br/>
      </w:r>
      <w:r>
        <w:rPr>
          <w:w w:val="100"/>
        </w:rPr>
        <w:t>*</w:t>
      </w:r>
      <w:r>
        <w:rPr>
          <w:w w:val="100"/>
        </w:rPr>
        <w:tab/>
      </w:r>
      <w:r w:rsidRPr="00415756">
        <w:rPr>
          <w:w w:val="100"/>
        </w:rPr>
        <w:t>Для</w:t>
      </w:r>
      <w:r>
        <w:rPr>
          <w:w w:val="100"/>
        </w:rPr>
        <w:t xml:space="preserve"> </w:t>
      </w:r>
      <w:r w:rsidRPr="00415756">
        <w:rPr>
          <w:w w:val="100"/>
        </w:rPr>
        <w:t>фізичних</w:t>
      </w:r>
      <w:r>
        <w:rPr>
          <w:w w:val="100"/>
        </w:rPr>
        <w:t xml:space="preserve"> </w:t>
      </w:r>
      <w:r w:rsidRPr="00415756">
        <w:rPr>
          <w:w w:val="100"/>
        </w:rPr>
        <w:t>осіб,</w:t>
      </w:r>
      <w:r>
        <w:rPr>
          <w:w w:val="100"/>
        </w:rPr>
        <w:t xml:space="preserve"> </w:t>
      </w:r>
      <w:r w:rsidRPr="00415756">
        <w:rPr>
          <w:w w:val="100"/>
        </w:rPr>
        <w:t>які</w:t>
      </w:r>
      <w:r>
        <w:rPr>
          <w:w w:val="100"/>
        </w:rPr>
        <w:t xml:space="preserve"> </w:t>
      </w:r>
      <w:r w:rsidRPr="00415756">
        <w:rPr>
          <w:w w:val="100"/>
        </w:rPr>
        <w:t>через</w:t>
      </w:r>
      <w:r>
        <w:rPr>
          <w:w w:val="100"/>
        </w:rPr>
        <w:t xml:space="preserve"> </w:t>
      </w:r>
      <w:r w:rsidRPr="00415756">
        <w:rPr>
          <w:w w:val="100"/>
        </w:rPr>
        <w:t>свої</w:t>
      </w:r>
      <w:r>
        <w:rPr>
          <w:w w:val="100"/>
        </w:rPr>
        <w:t xml:space="preserve"> </w:t>
      </w:r>
      <w:r w:rsidRPr="00415756">
        <w:rPr>
          <w:w w:val="100"/>
        </w:rPr>
        <w:t>релігійні</w:t>
      </w:r>
      <w:r>
        <w:rPr>
          <w:w w:val="100"/>
        </w:rPr>
        <w:t xml:space="preserve"> </w:t>
      </w:r>
      <w:r w:rsidRPr="00415756">
        <w:rPr>
          <w:w w:val="100"/>
        </w:rPr>
        <w:t>переконання</w:t>
      </w:r>
      <w:r>
        <w:rPr>
          <w:w w:val="100"/>
        </w:rPr>
        <w:t xml:space="preserve"> </w:t>
      </w:r>
      <w:r w:rsidRPr="00415756">
        <w:rPr>
          <w:w w:val="100"/>
        </w:rPr>
        <w:t>відмовляються</w:t>
      </w:r>
      <w:r>
        <w:rPr>
          <w:w w:val="100"/>
        </w:rPr>
        <w:t xml:space="preserve"> </w:t>
      </w:r>
      <w:r w:rsidRPr="00415756">
        <w:rPr>
          <w:w w:val="100"/>
        </w:rPr>
        <w:t>від</w:t>
      </w:r>
      <w:r>
        <w:rPr>
          <w:w w:val="100"/>
        </w:rPr>
        <w:t xml:space="preserve"> </w:t>
      </w:r>
      <w:r w:rsidRPr="00415756">
        <w:rPr>
          <w:w w:val="100"/>
        </w:rPr>
        <w:t>прийняття</w:t>
      </w:r>
      <w:r>
        <w:rPr>
          <w:w w:val="100"/>
        </w:rPr>
        <w:t xml:space="preserve"> </w:t>
      </w:r>
      <w:r w:rsidRPr="00415756">
        <w:rPr>
          <w:w w:val="100"/>
        </w:rPr>
        <w:t>реєстраційного</w:t>
      </w:r>
      <w:r>
        <w:rPr>
          <w:w w:val="100"/>
        </w:rPr>
        <w:t xml:space="preserve"> </w:t>
      </w:r>
      <w:r w:rsidRPr="00415756">
        <w:rPr>
          <w:w w:val="100"/>
        </w:rPr>
        <w:t>номера</w:t>
      </w:r>
      <w:r>
        <w:rPr>
          <w:w w:val="100"/>
        </w:rPr>
        <w:t xml:space="preserve"> </w:t>
      </w:r>
      <w:r w:rsidRPr="00415756">
        <w:rPr>
          <w:w w:val="100"/>
        </w:rPr>
        <w:t>облікової</w:t>
      </w:r>
      <w:r>
        <w:rPr>
          <w:w w:val="100"/>
        </w:rPr>
        <w:t xml:space="preserve"> </w:t>
      </w:r>
      <w:r w:rsidRPr="00415756">
        <w:rPr>
          <w:w w:val="100"/>
        </w:rPr>
        <w:t>картки</w:t>
      </w:r>
      <w:r>
        <w:rPr>
          <w:w w:val="100"/>
        </w:rPr>
        <w:t xml:space="preserve"> </w:t>
      </w:r>
      <w:r w:rsidRPr="00415756">
        <w:rPr>
          <w:w w:val="100"/>
        </w:rPr>
        <w:t>платника</w:t>
      </w:r>
      <w:r>
        <w:rPr>
          <w:w w:val="100"/>
        </w:rPr>
        <w:t xml:space="preserve"> </w:t>
      </w:r>
      <w:r w:rsidRPr="00415756">
        <w:rPr>
          <w:w w:val="100"/>
        </w:rPr>
        <w:t>податків</w:t>
      </w:r>
      <w:r>
        <w:rPr>
          <w:w w:val="100"/>
        </w:rPr>
        <w:t xml:space="preserve"> </w:t>
      </w:r>
      <w:r w:rsidRPr="00415756">
        <w:rPr>
          <w:w w:val="100"/>
        </w:rPr>
        <w:t>та</w:t>
      </w:r>
      <w:r>
        <w:rPr>
          <w:w w:val="100"/>
        </w:rPr>
        <w:t xml:space="preserve"> </w:t>
      </w:r>
      <w:r w:rsidRPr="00415756">
        <w:rPr>
          <w:w w:val="100"/>
        </w:rPr>
        <w:t>офіційно</w:t>
      </w:r>
      <w:r>
        <w:rPr>
          <w:w w:val="100"/>
        </w:rPr>
        <w:t xml:space="preserve"> </w:t>
      </w:r>
      <w:r w:rsidRPr="00415756">
        <w:rPr>
          <w:w w:val="100"/>
        </w:rPr>
        <w:t>повідомили</w:t>
      </w:r>
      <w:r>
        <w:rPr>
          <w:w w:val="100"/>
        </w:rPr>
        <w:t xml:space="preserve"> </w:t>
      </w:r>
      <w:r w:rsidRPr="00415756">
        <w:rPr>
          <w:w w:val="100"/>
        </w:rPr>
        <w:t>про</w:t>
      </w:r>
      <w:r>
        <w:rPr>
          <w:w w:val="100"/>
        </w:rPr>
        <w:t xml:space="preserve"> </w:t>
      </w:r>
      <w:r w:rsidRPr="00415756">
        <w:rPr>
          <w:w w:val="100"/>
        </w:rPr>
        <w:t>це</w:t>
      </w:r>
      <w:r>
        <w:rPr>
          <w:w w:val="100"/>
        </w:rPr>
        <w:t xml:space="preserve"> </w:t>
      </w:r>
      <w:r w:rsidRPr="00415756">
        <w:rPr>
          <w:w w:val="100"/>
        </w:rPr>
        <w:t>відповідний</w:t>
      </w:r>
      <w:r>
        <w:rPr>
          <w:w w:val="100"/>
        </w:rPr>
        <w:t xml:space="preserve"> </w:t>
      </w:r>
      <w:r w:rsidRPr="00415756">
        <w:rPr>
          <w:w w:val="100"/>
        </w:rPr>
        <w:t>контролюючий</w:t>
      </w:r>
      <w:r>
        <w:rPr>
          <w:w w:val="100"/>
        </w:rPr>
        <w:t xml:space="preserve"> </w:t>
      </w:r>
      <w:r w:rsidRPr="00415756">
        <w:rPr>
          <w:w w:val="100"/>
        </w:rPr>
        <w:t>орган</w:t>
      </w:r>
      <w:r>
        <w:rPr>
          <w:w w:val="100"/>
        </w:rPr>
        <w:t xml:space="preserve"> </w:t>
      </w:r>
      <w:r w:rsidRPr="00415756">
        <w:rPr>
          <w:w w:val="100"/>
        </w:rPr>
        <w:t>і</w:t>
      </w:r>
      <w:r>
        <w:rPr>
          <w:w w:val="100"/>
        </w:rPr>
        <w:t xml:space="preserve"> </w:t>
      </w:r>
      <w:r w:rsidRPr="00415756">
        <w:rPr>
          <w:w w:val="100"/>
        </w:rPr>
        <w:t>мають</w:t>
      </w:r>
      <w:r>
        <w:rPr>
          <w:w w:val="100"/>
        </w:rPr>
        <w:t xml:space="preserve"> </w:t>
      </w:r>
      <w:r w:rsidRPr="00415756">
        <w:rPr>
          <w:w w:val="100"/>
        </w:rPr>
        <w:t>відмітку</w:t>
      </w:r>
      <w:r>
        <w:rPr>
          <w:w w:val="100"/>
        </w:rPr>
        <w:t xml:space="preserve"> </w:t>
      </w:r>
      <w:r w:rsidRPr="00415756">
        <w:rPr>
          <w:w w:val="100"/>
        </w:rPr>
        <w:t>у</w:t>
      </w:r>
      <w:r>
        <w:rPr>
          <w:w w:val="100"/>
        </w:rPr>
        <w:t xml:space="preserve"> </w:t>
      </w:r>
      <w:r w:rsidRPr="00415756">
        <w:rPr>
          <w:w w:val="100"/>
        </w:rPr>
        <w:t>паспорті</w:t>
      </w:r>
      <w:r>
        <w:rPr>
          <w:w w:val="100"/>
        </w:rPr>
        <w:t xml:space="preserve"> </w:t>
      </w:r>
      <w:r w:rsidRPr="00415756">
        <w:rPr>
          <w:w w:val="100"/>
        </w:rPr>
        <w:t>зазначаються</w:t>
      </w:r>
      <w:r>
        <w:rPr>
          <w:w w:val="100"/>
        </w:rPr>
        <w:t xml:space="preserve"> </w:t>
      </w:r>
      <w:r w:rsidRPr="00415756">
        <w:rPr>
          <w:w w:val="100"/>
        </w:rPr>
        <w:t>серія</w:t>
      </w:r>
      <w:r>
        <w:rPr>
          <w:w w:val="100"/>
        </w:rPr>
        <w:t xml:space="preserve"> </w:t>
      </w:r>
      <w:r w:rsidRPr="00415756">
        <w:rPr>
          <w:w w:val="100"/>
        </w:rPr>
        <w:t>(за</w:t>
      </w:r>
      <w:r>
        <w:rPr>
          <w:w w:val="100"/>
        </w:rPr>
        <w:t xml:space="preserve"> </w:t>
      </w:r>
      <w:r w:rsidRPr="00415756">
        <w:rPr>
          <w:w w:val="100"/>
        </w:rPr>
        <w:t>наявності)</w:t>
      </w:r>
      <w:r>
        <w:rPr>
          <w:w w:val="100"/>
        </w:rPr>
        <w:t xml:space="preserve"> </w:t>
      </w:r>
      <w:r w:rsidRPr="00415756">
        <w:rPr>
          <w:w w:val="100"/>
        </w:rPr>
        <w:t>та</w:t>
      </w:r>
      <w:r>
        <w:rPr>
          <w:w w:val="100"/>
        </w:rPr>
        <w:t xml:space="preserve"> </w:t>
      </w:r>
      <w:r w:rsidRPr="00415756">
        <w:rPr>
          <w:w w:val="100"/>
        </w:rPr>
        <w:t>номер</w:t>
      </w:r>
      <w:r>
        <w:rPr>
          <w:w w:val="100"/>
        </w:rPr>
        <w:t xml:space="preserve"> </w:t>
      </w:r>
      <w:r w:rsidRPr="00415756">
        <w:rPr>
          <w:w w:val="100"/>
        </w:rPr>
        <w:t>паспорта.</w:t>
      </w:r>
    </w:p>
    <w:p w:rsidR="0051589F" w:rsidRPr="00415756" w:rsidRDefault="0051589F" w:rsidP="00542CAF">
      <w:pPr>
        <w:pStyle w:val="a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(друкується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зворотному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боці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рецептурного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бланка)</w:t>
      </w:r>
    </w:p>
    <w:p w:rsidR="0051589F" w:rsidRPr="00415756" w:rsidRDefault="0051589F" w:rsidP="00542CAF">
      <w:pPr>
        <w:pStyle w:val="Ch62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Штамп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ветеринарної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аптеки</w:t>
      </w:r>
    </w:p>
    <w:p w:rsidR="0051589F" w:rsidRPr="00415756" w:rsidRDefault="0051589F" w:rsidP="00542CAF">
      <w:pPr>
        <w:pStyle w:val="Ch6"/>
        <w:spacing w:before="57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лікарської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форми</w:t>
      </w:r>
    </w:p>
    <w:p w:rsidR="0051589F" w:rsidRPr="00415756" w:rsidRDefault="0051589F" w:rsidP="00542CAF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індивідуального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виготовлення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_________________</w:t>
      </w:r>
      <w:r>
        <w:rPr>
          <w:rFonts w:ascii="Times New Roman" w:hAnsi="Times New Roman" w:cs="Times New Roman"/>
          <w:w w:val="100"/>
          <w:sz w:val="24"/>
          <w:szCs w:val="24"/>
        </w:rPr>
        <w:t>_____________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</w:t>
      </w:r>
    </w:p>
    <w:p w:rsidR="0051589F" w:rsidRPr="00415756" w:rsidRDefault="0051589F" w:rsidP="00542CAF">
      <w:pPr>
        <w:pStyle w:val="Ch6"/>
        <w:spacing w:before="170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Прийняв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_________</w:t>
      </w:r>
      <w:r>
        <w:rPr>
          <w:rFonts w:ascii="Times New Roman" w:hAnsi="Times New Roman" w:cs="Times New Roman"/>
          <w:w w:val="100"/>
          <w:sz w:val="24"/>
          <w:szCs w:val="24"/>
        </w:rPr>
        <w:t>____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ab/>
        <w:t>Виготовив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</w:t>
      </w:r>
      <w:r>
        <w:rPr>
          <w:rFonts w:ascii="Times New Roman" w:hAnsi="Times New Roman" w:cs="Times New Roman"/>
          <w:w w:val="100"/>
          <w:sz w:val="24"/>
          <w:szCs w:val="24"/>
        </w:rPr>
        <w:t>____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</w:t>
      </w:r>
      <w:r>
        <w:rPr>
          <w:rFonts w:ascii="Times New Roman" w:hAnsi="Times New Roman" w:cs="Times New Roman"/>
          <w:w w:val="100"/>
          <w:sz w:val="24"/>
          <w:szCs w:val="24"/>
        </w:rPr>
        <w:t>___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</w:t>
      </w:r>
    </w:p>
    <w:p w:rsidR="0051589F" w:rsidRPr="00415756" w:rsidRDefault="0051589F" w:rsidP="00542CAF">
      <w:pPr>
        <w:pStyle w:val="Ch6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Перевірив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___________________</w:t>
      </w:r>
      <w:r>
        <w:rPr>
          <w:rFonts w:ascii="Times New Roman" w:hAnsi="Times New Roman" w:cs="Times New Roman"/>
          <w:w w:val="100"/>
          <w:sz w:val="24"/>
          <w:szCs w:val="24"/>
        </w:rPr>
        <w:t>__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ab/>
        <w:t>Відпустив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______________</w:t>
      </w:r>
      <w:r>
        <w:rPr>
          <w:rFonts w:ascii="Times New Roman" w:hAnsi="Times New Roman" w:cs="Times New Roman"/>
          <w:w w:val="100"/>
          <w:sz w:val="24"/>
          <w:szCs w:val="24"/>
        </w:rPr>
        <w:t>__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</w:t>
      </w:r>
      <w:r>
        <w:rPr>
          <w:rFonts w:ascii="Times New Roman" w:hAnsi="Times New Roman" w:cs="Times New Roman"/>
          <w:w w:val="100"/>
          <w:sz w:val="24"/>
          <w:szCs w:val="24"/>
        </w:rPr>
        <w:t>___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_____</w:t>
      </w:r>
    </w:p>
    <w:p w:rsidR="0051589F" w:rsidRPr="00415756" w:rsidRDefault="0051589F" w:rsidP="00542CAF">
      <w:pPr>
        <w:pStyle w:val="Ch60"/>
        <w:spacing w:before="227"/>
        <w:rPr>
          <w:rFonts w:ascii="Times New Roman" w:hAnsi="Times New Roman" w:cs="Times New Roman"/>
          <w:w w:val="100"/>
          <w:sz w:val="24"/>
          <w:szCs w:val="24"/>
        </w:rPr>
      </w:pPr>
      <w:r w:rsidRPr="00415756">
        <w:rPr>
          <w:rFonts w:ascii="Times New Roman" w:hAnsi="Times New Roman" w:cs="Times New Roman"/>
          <w:w w:val="100"/>
          <w:sz w:val="24"/>
          <w:szCs w:val="24"/>
        </w:rPr>
        <w:t>Директор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Департаменту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державної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політики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br/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сфері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санітарних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фітосанітарних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заходів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Андрій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15756">
        <w:rPr>
          <w:rFonts w:ascii="Times New Roman" w:hAnsi="Times New Roman" w:cs="Times New Roman"/>
          <w:w w:val="100"/>
          <w:sz w:val="24"/>
          <w:szCs w:val="24"/>
        </w:rPr>
        <w:t>ПИВОВАРОВ</w:t>
      </w:r>
    </w:p>
    <w:p w:rsidR="0051589F" w:rsidRPr="00415756" w:rsidRDefault="0051589F" w:rsidP="00542CAF">
      <w:pPr>
        <w:pStyle w:val="76Ch6"/>
        <w:ind w:left="4932"/>
        <w:rPr>
          <w:rFonts w:ascii="Times New Roman" w:hAnsi="Times New Roman" w:cs="Times New Roman"/>
          <w:w w:val="100"/>
          <w:sz w:val="24"/>
          <w:szCs w:val="24"/>
        </w:rPr>
      </w:pPr>
    </w:p>
    <w:p w:rsidR="0051589F" w:rsidRDefault="0051589F"/>
    <w:sectPr w:rsidR="0051589F" w:rsidSect="00542CAF">
      <w:pgSz w:w="11906" w:h="16838"/>
      <w:pgMar w:top="71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CAF"/>
    <w:rsid w:val="00026CA0"/>
    <w:rsid w:val="00076635"/>
    <w:rsid w:val="000F2E23"/>
    <w:rsid w:val="000F79AF"/>
    <w:rsid w:val="00167958"/>
    <w:rsid w:val="001A759D"/>
    <w:rsid w:val="001C79D5"/>
    <w:rsid w:val="001D2BC0"/>
    <w:rsid w:val="00224126"/>
    <w:rsid w:val="00254C12"/>
    <w:rsid w:val="00292AD1"/>
    <w:rsid w:val="00372679"/>
    <w:rsid w:val="003B5C21"/>
    <w:rsid w:val="003D1AB9"/>
    <w:rsid w:val="00400C9A"/>
    <w:rsid w:val="00415756"/>
    <w:rsid w:val="004E4797"/>
    <w:rsid w:val="0051589F"/>
    <w:rsid w:val="00542CAF"/>
    <w:rsid w:val="005D7C1B"/>
    <w:rsid w:val="006359A9"/>
    <w:rsid w:val="0065367F"/>
    <w:rsid w:val="006A344A"/>
    <w:rsid w:val="0072381E"/>
    <w:rsid w:val="007D2FDE"/>
    <w:rsid w:val="0083634F"/>
    <w:rsid w:val="00855FA5"/>
    <w:rsid w:val="00872DBB"/>
    <w:rsid w:val="008C1EE4"/>
    <w:rsid w:val="00937274"/>
    <w:rsid w:val="00974276"/>
    <w:rsid w:val="009C2FFF"/>
    <w:rsid w:val="00A43E6F"/>
    <w:rsid w:val="00A868BA"/>
    <w:rsid w:val="00AA2D23"/>
    <w:rsid w:val="00B327DB"/>
    <w:rsid w:val="00BA023E"/>
    <w:rsid w:val="00BD7521"/>
    <w:rsid w:val="00CA29B3"/>
    <w:rsid w:val="00CC666A"/>
    <w:rsid w:val="00DB56D8"/>
    <w:rsid w:val="00E12E9D"/>
    <w:rsid w:val="00EB7F93"/>
    <w:rsid w:val="00EC7383"/>
    <w:rsid w:val="00F75795"/>
    <w:rsid w:val="00F91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CAF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[Немає стилю абзацу]"/>
    <w:uiPriority w:val="99"/>
    <w:rsid w:val="00542CAF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Normal"/>
    <w:uiPriority w:val="99"/>
    <w:rsid w:val="00542CA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Normal"/>
    <w:next w:val="Normal"/>
    <w:uiPriority w:val="99"/>
    <w:rsid w:val="00542CAF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-Bold" w:hAnsi="Pragmatica-Bold" w:cs="Pragmatica-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Normal"/>
    <w:uiPriority w:val="99"/>
    <w:rsid w:val="00542CAF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Normal"/>
    <w:uiPriority w:val="99"/>
    <w:rsid w:val="00542CA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Простой подзаголовок (Ch_6 Міністерства)"/>
    <w:basedOn w:val="Normal"/>
    <w:uiPriority w:val="99"/>
    <w:rsid w:val="00542CA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-Bold" w:hAnsi="Pragmatica-Bold" w:cs="Pragmatica-Bold"/>
      <w:b/>
      <w:bCs/>
      <w:color w:val="000000"/>
      <w:w w:val="90"/>
      <w:sz w:val="18"/>
      <w:szCs w:val="18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542CAF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noskaSNOSKI">
    <w:name w:val="Snoska* (SNOSKI)"/>
    <w:basedOn w:val="Normal"/>
    <w:uiPriority w:val="99"/>
    <w:rsid w:val="00542CAF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a0">
    <w:name w:val="Лицьовий бік (Общие)"/>
    <w:basedOn w:val="Normal"/>
    <w:uiPriority w:val="99"/>
    <w:rsid w:val="00542CAF"/>
    <w:pPr>
      <w:widowControl w:val="0"/>
      <w:tabs>
        <w:tab w:val="right" w:pos="7710"/>
        <w:tab w:val="right" w:pos="11514"/>
        <w:tab w:val="right" w:pos="11707"/>
      </w:tabs>
      <w:autoSpaceDE w:val="0"/>
      <w:autoSpaceDN w:val="0"/>
      <w:adjustRightInd w:val="0"/>
      <w:spacing w:before="85" w:after="28" w:line="257" w:lineRule="auto"/>
      <w:jc w:val="center"/>
      <w:textAlignment w:val="center"/>
    </w:pPr>
    <w:rPr>
      <w:rFonts w:ascii="Pragmatica-BookObl" w:hAnsi="Pragmatica-BookObl" w:cs="Pragmatica-BookObl"/>
      <w:i/>
      <w:iCs/>
      <w:color w:val="000000"/>
      <w:w w:val="9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471</Words>
  <Characters>2691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2022-12-21T22:46:00Z</dcterms:created>
  <dcterms:modified xsi:type="dcterms:W3CDTF">2022-12-21T22:46:00Z</dcterms:modified>
</cp:coreProperties>
</file>